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49" w:rsidRDefault="007C3449" w:rsidP="007C3449">
      <w:pPr>
        <w:jc w:val="center"/>
      </w:pPr>
      <w:bookmarkStart w:id="0" w:name="_GoBack"/>
      <w:bookmarkEnd w:id="0"/>
    </w:p>
    <w:p w:rsidR="007C3449" w:rsidRDefault="007C3449" w:rsidP="007C3449">
      <w:pPr>
        <w:jc w:val="center"/>
      </w:pPr>
    </w:p>
    <w:p w:rsidR="007C3449" w:rsidRDefault="007C3449" w:rsidP="007C3449">
      <w:pPr>
        <w:jc w:val="center"/>
      </w:pPr>
    </w:p>
    <w:p w:rsidR="007C3449" w:rsidRDefault="007C3449" w:rsidP="007C3449">
      <w:r w:rsidRPr="007C3449">
        <w:rPr>
          <w:noProof/>
          <w:lang w:eastAsia="en-GB"/>
        </w:rPr>
        <w:drawing>
          <wp:inline distT="0" distB="0" distL="0" distR="0" wp14:anchorId="515AC6DD" wp14:editId="228BFC9B">
            <wp:extent cx="6753971" cy="7882758"/>
            <wp:effectExtent l="0" t="0" r="8890" b="4445"/>
            <wp:docPr id="2" name="Picture 2" descr="http://sd.keepcalm-o-matic.co.uk/i/keep-calm-and-survive-gcs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keepcalm-o-matic.co.uk/i/keep-calm-and-survive-gcses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62" cy="78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449" w:rsidRDefault="007C3449" w:rsidP="007C3449">
      <w:pPr>
        <w:jc w:val="center"/>
      </w:pPr>
    </w:p>
    <w:p w:rsidR="007C3449" w:rsidRDefault="007C3449" w:rsidP="003B02BA">
      <w:pPr>
        <w:jc w:val="center"/>
      </w:pPr>
    </w:p>
    <w:p w:rsidR="007C5F8A" w:rsidRDefault="00FE20F2" w:rsidP="003B02B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A0D529D" wp14:editId="2C271DC3">
            <wp:extent cx="5875062" cy="461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065" r="8636"/>
                    <a:stretch/>
                  </pic:blipFill>
                  <pic:spPr bwMode="auto">
                    <a:xfrm>
                      <a:off x="0" y="0"/>
                      <a:ext cx="5880682" cy="462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1D8" w:rsidRDefault="004411D8" w:rsidP="00FE20F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788276</wp:posOffset>
            </wp:positionH>
            <wp:positionV relativeFrom="paragraph">
              <wp:posOffset>2873240</wp:posOffset>
            </wp:positionV>
            <wp:extent cx="1781503" cy="2106822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17620" r="56498" b="22467"/>
                    <a:stretch/>
                  </pic:blipFill>
                  <pic:spPr bwMode="auto">
                    <a:xfrm>
                      <a:off x="0" y="0"/>
                      <a:ext cx="1790798" cy="211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0F2">
        <w:rPr>
          <w:noProof/>
          <w:lang w:eastAsia="en-GB"/>
        </w:rPr>
        <w:drawing>
          <wp:inline distT="0" distB="0" distL="0" distR="0" wp14:anchorId="7FBEA9D0" wp14:editId="50858AC5">
            <wp:extent cx="5959365" cy="4398579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827" t="9160" r="8874" b="3435"/>
                    <a:stretch/>
                  </pic:blipFill>
                  <pic:spPr bwMode="auto">
                    <a:xfrm>
                      <a:off x="0" y="0"/>
                      <a:ext cx="5968829" cy="440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121">
        <w:t xml:space="preserve">  </w:t>
      </w:r>
    </w:p>
    <w:p w:rsidR="00655121" w:rsidRDefault="00655121" w:rsidP="00FE20F2">
      <w:pPr>
        <w:jc w:val="center"/>
      </w:pPr>
    </w:p>
    <w:p w:rsidR="003B02BA" w:rsidRDefault="003B02BA" w:rsidP="00655121">
      <w:pPr>
        <w:jc w:val="center"/>
      </w:pPr>
    </w:p>
    <w:p w:rsidR="00655121" w:rsidRDefault="00655121" w:rsidP="00655121">
      <w:pPr>
        <w:jc w:val="center"/>
      </w:pPr>
      <w:r>
        <w:rPr>
          <w:noProof/>
          <w:lang w:eastAsia="en-GB"/>
        </w:rPr>
        <w:drawing>
          <wp:inline distT="0" distB="0" distL="0" distR="0" wp14:anchorId="5124B582" wp14:editId="1EFBC389">
            <wp:extent cx="4477406" cy="32792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738" r="11068" b="8370"/>
                    <a:stretch/>
                  </pic:blipFill>
                  <pic:spPr bwMode="auto">
                    <a:xfrm>
                      <a:off x="0" y="0"/>
                      <a:ext cx="4481687" cy="328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1D8" w:rsidRDefault="00655121" w:rsidP="004411D8">
      <w:pPr>
        <w:pStyle w:val="NormalWeb"/>
        <w:spacing w:before="0" w:beforeAutospacing="0" w:after="0" w:afterAutospacing="0"/>
        <w:ind w:left="1440" w:firstLine="720"/>
        <w:textAlignment w:val="baseline"/>
        <w:rPr>
          <w:rFonts w:ascii="Lucida Sans Unicode" w:eastAsiaTheme="minorEastAsia" w:hAnsi="Lucida Sans Unicode" w:cs="Lucida Sans Unicode"/>
          <w:b/>
          <w:color w:val="000000" w:themeColor="text1"/>
          <w:kern w:val="24"/>
          <w:sz w:val="28"/>
          <w:szCs w:val="28"/>
        </w:rPr>
      </w:pPr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Getting organised – keep an area for </w:t>
      </w:r>
      <w:r w:rsidR="00FE20F2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 </w:t>
      </w:r>
    </w:p>
    <w:p w:rsidR="00FE20F2" w:rsidRPr="004411D8" w:rsidRDefault="00FE20F2" w:rsidP="004411D8">
      <w:pPr>
        <w:pStyle w:val="NormalWeb"/>
        <w:spacing w:before="0" w:beforeAutospacing="0" w:after="0" w:afterAutospacing="0"/>
        <w:ind w:left="1440" w:firstLine="720"/>
        <w:textAlignment w:val="baseline"/>
        <w:rPr>
          <w:rFonts w:ascii="Lucida Sans Unicode" w:eastAsiaTheme="minorEastAsia" w:hAnsi="Lucida Sans Unicode" w:cs="Lucida Sans Unicode"/>
          <w:b/>
          <w:color w:val="000000" w:themeColor="text1"/>
          <w:kern w:val="24"/>
          <w:sz w:val="28"/>
          <w:szCs w:val="28"/>
        </w:rPr>
      </w:pPr>
      <w:proofErr w:type="gramStart"/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>study</w:t>
      </w:r>
      <w:proofErr w:type="gramEnd"/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only so</w:t>
      </w:r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you can leave work when </w:t>
      </w:r>
    </w:p>
    <w:p w:rsidR="00FE20F2" w:rsidRPr="007C3449" w:rsidRDefault="00FE20F2" w:rsidP="00FE20F2">
      <w:pPr>
        <w:pStyle w:val="NormalWeb"/>
        <w:spacing w:before="0" w:beforeAutospacing="0" w:after="0" w:afterAutospacing="0"/>
        <w:textAlignment w:val="baseline"/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</w:pPr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   </w:t>
      </w:r>
      <w:r w:rsidR="004A78AD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</w:t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proofErr w:type="gramStart"/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>you’re</w:t>
      </w:r>
      <w:proofErr w:type="gramEnd"/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finished and not have to </w:t>
      </w:r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start </w:t>
      </w:r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 </w:t>
      </w:r>
    </w:p>
    <w:p w:rsidR="00FE20F2" w:rsidRPr="007C3449" w:rsidRDefault="00FE20F2" w:rsidP="00FE20F2">
      <w:pPr>
        <w:pStyle w:val="NormalWeb"/>
        <w:spacing w:before="0" w:beforeAutospacing="0" w:after="0" w:afterAutospacing="0"/>
        <w:textAlignment w:val="baseline"/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</w:pPr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  </w:t>
      </w:r>
      <w:r w:rsidR="004A78AD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</w:t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proofErr w:type="gramStart"/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>looking</w:t>
      </w:r>
      <w:proofErr w:type="gramEnd"/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for things all over again next </w:t>
      </w:r>
    </w:p>
    <w:p w:rsidR="00655121" w:rsidRPr="007C3449" w:rsidRDefault="00FE20F2" w:rsidP="00FE20F2">
      <w:pPr>
        <w:pStyle w:val="NormalWeb"/>
        <w:spacing w:before="0" w:beforeAutospacing="0" w:after="0" w:afterAutospacing="0"/>
        <w:textAlignment w:val="baseline"/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</w:pPr>
      <w:r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    </w:t>
      </w:r>
      <w:r w:rsidR="004A78AD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 xml:space="preserve"> </w:t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r w:rsidR="004411D8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ab/>
      </w:r>
      <w:proofErr w:type="gramStart"/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>time</w:t>
      </w:r>
      <w:proofErr w:type="gramEnd"/>
      <w:r w:rsidR="00655121" w:rsidRPr="007C3449">
        <w:rPr>
          <w:rFonts w:ascii="Lucida Sans Unicode" w:eastAsiaTheme="minorEastAsia" w:hAnsi="Lucida Sans Unicode" w:cs="Lucida Sans Unicode"/>
          <w:color w:val="000000" w:themeColor="text1"/>
          <w:kern w:val="24"/>
          <w:sz w:val="28"/>
          <w:szCs w:val="28"/>
        </w:rPr>
        <w:t>!</w:t>
      </w:r>
    </w:p>
    <w:p w:rsidR="00655121" w:rsidRDefault="00A157B2" w:rsidP="0065512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2052320</wp:posOffset>
            </wp:positionV>
            <wp:extent cx="1274445" cy="1432560"/>
            <wp:effectExtent l="0" t="0" r="1905" b="0"/>
            <wp:wrapTight wrapText="bothSides">
              <wp:wrapPolygon edited="0">
                <wp:start x="0" y="0"/>
                <wp:lineTo x="0" y="21255"/>
                <wp:lineTo x="21309" y="21255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121">
        <w:rPr>
          <w:noProof/>
          <w:lang w:eastAsia="en-GB"/>
        </w:rPr>
        <w:drawing>
          <wp:inline distT="0" distB="0" distL="0" distR="0" wp14:anchorId="3D2D237E" wp14:editId="07B7771D">
            <wp:extent cx="4969481" cy="4051738"/>
            <wp:effectExtent l="0" t="0" r="317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58" r="8885"/>
                    <a:stretch/>
                  </pic:blipFill>
                  <pic:spPr bwMode="auto">
                    <a:xfrm>
                      <a:off x="0" y="0"/>
                      <a:ext cx="4981691" cy="406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0F2" w:rsidRDefault="00FE20F2" w:rsidP="0065512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84C0668" wp14:editId="479EA2B7">
            <wp:extent cx="3152140" cy="2981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5BC" w:rsidRDefault="00AB1DA9" w:rsidP="00FE20F2">
      <w:pPr>
        <w:jc w:val="center"/>
      </w:pPr>
      <w:r>
        <w:rPr>
          <w:noProof/>
          <w:lang w:eastAsia="en-GB"/>
        </w:rPr>
        <w:drawing>
          <wp:inline distT="0" distB="0" distL="0" distR="0" wp14:anchorId="4C44467C" wp14:editId="7250E8DF">
            <wp:extent cx="5004539" cy="3673365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52" t="6482" r="16265" b="10389"/>
                    <a:stretch/>
                  </pic:blipFill>
                  <pic:spPr bwMode="auto">
                    <a:xfrm>
                      <a:off x="0" y="0"/>
                      <a:ext cx="5012418" cy="367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5BC" w:rsidRDefault="001165BC" w:rsidP="00FE20F2">
      <w:pPr>
        <w:jc w:val="center"/>
      </w:pPr>
    </w:p>
    <w:p w:rsidR="004F376C" w:rsidRPr="00FE20F2" w:rsidRDefault="004411D8" w:rsidP="00FE20F2">
      <w:pPr>
        <w:jc w:val="center"/>
      </w:pPr>
      <w:r w:rsidRPr="004F376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BF11E46" wp14:editId="7C2337F2">
            <wp:extent cx="2101755" cy="1569493"/>
            <wp:effectExtent l="0" t="0" r="0" b="0"/>
            <wp:docPr id="21" name="Picture 2" descr="https://encrypted-tbn3.gstatic.com/images?q=tbn:ANd9GcQolAxEXD6y0Qv8ESeWD9-gNFK60tbOCXzRxc6_TcVwmuSVRjG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olAxEXD6y0Qv8ESeWD9-gNFK60tbOCXzRxc6_TcVwmuSVRjG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2" t="34928" r="22216" b="10048"/>
                    <a:stretch/>
                  </pic:blipFill>
                  <pic:spPr bwMode="auto">
                    <a:xfrm>
                      <a:off x="0" y="0"/>
                      <a:ext cx="2101782" cy="15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76C" w:rsidRDefault="004F376C" w:rsidP="00655121">
      <w:pPr>
        <w:jc w:val="center"/>
      </w:pPr>
    </w:p>
    <w:p w:rsidR="004A78AD" w:rsidRDefault="004A78AD" w:rsidP="00655121">
      <w:pPr>
        <w:jc w:val="center"/>
      </w:pPr>
    </w:p>
    <w:p w:rsidR="004A78AD" w:rsidRDefault="004A78AD" w:rsidP="00655121">
      <w:pPr>
        <w:jc w:val="center"/>
      </w:pPr>
    </w:p>
    <w:p w:rsidR="004A78AD" w:rsidRDefault="004A78AD" w:rsidP="00655121">
      <w:pPr>
        <w:jc w:val="center"/>
      </w:pPr>
    </w:p>
    <w:p w:rsidR="00AB1DA9" w:rsidRDefault="004F376C" w:rsidP="00655121">
      <w:pPr>
        <w:jc w:val="center"/>
      </w:pPr>
      <w:r>
        <w:rPr>
          <w:noProof/>
          <w:lang w:eastAsia="en-GB"/>
        </w:rPr>
        <w:drawing>
          <wp:inline distT="0" distB="0" distL="0" distR="0" wp14:anchorId="2BF3CEF6" wp14:editId="0BD1D57B">
            <wp:extent cx="5854308" cy="42724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588" r="8397" b="3065"/>
                    <a:stretch/>
                  </pic:blipFill>
                  <pic:spPr bwMode="auto">
                    <a:xfrm>
                      <a:off x="0" y="0"/>
                      <a:ext cx="5869862" cy="42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A9" w:rsidRDefault="004F376C" w:rsidP="00655121">
      <w:pPr>
        <w:jc w:val="center"/>
      </w:pPr>
      <w:r>
        <w:rPr>
          <w:noProof/>
          <w:lang w:eastAsia="en-GB"/>
        </w:rPr>
        <w:drawing>
          <wp:inline distT="0" distB="0" distL="0" distR="0" wp14:anchorId="41FDAA4D" wp14:editId="7D4CBAE8">
            <wp:extent cx="6038583" cy="4083269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350" t="6618" r="8397" b="3309"/>
                    <a:stretch/>
                  </pic:blipFill>
                  <pic:spPr bwMode="auto">
                    <a:xfrm>
                      <a:off x="0" y="0"/>
                      <a:ext cx="6070779" cy="41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A9" w:rsidRDefault="00AB1DA9" w:rsidP="0065512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EBAAFBA" wp14:editId="187A9173">
            <wp:extent cx="5122185" cy="472446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373" r="17620" b="5542"/>
                    <a:stretch/>
                  </pic:blipFill>
                  <pic:spPr bwMode="auto">
                    <a:xfrm>
                      <a:off x="0" y="0"/>
                      <a:ext cx="5137127" cy="473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AD" w:rsidRDefault="004A78AD" w:rsidP="00655121">
      <w:pPr>
        <w:jc w:val="center"/>
      </w:pPr>
    </w:p>
    <w:p w:rsidR="00AB1DA9" w:rsidRDefault="00AB1DA9" w:rsidP="00655121">
      <w:pPr>
        <w:jc w:val="center"/>
      </w:pPr>
    </w:p>
    <w:p w:rsidR="00AB1DA9" w:rsidRDefault="004411D8" w:rsidP="00655121">
      <w:pPr>
        <w:jc w:val="center"/>
      </w:pPr>
      <w:r>
        <w:rPr>
          <w:noProof/>
          <w:lang w:eastAsia="en-GB"/>
        </w:rPr>
        <w:drawing>
          <wp:inline distT="0" distB="0" distL="0" distR="0" wp14:anchorId="75DD08AB" wp14:editId="3BA2778A">
            <wp:extent cx="5600896" cy="39886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090" t="5542" r="9337" b="2650"/>
                    <a:stretch/>
                  </pic:blipFill>
                  <pic:spPr bwMode="auto">
                    <a:xfrm>
                      <a:off x="0" y="0"/>
                      <a:ext cx="5613597" cy="399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A9" w:rsidRDefault="00AB1DA9" w:rsidP="00C57B9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4747A77" wp14:editId="638B167F">
            <wp:extent cx="4528868" cy="3381555"/>
            <wp:effectExtent l="0" t="0" r="508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446" t="5542" r="9488"/>
                    <a:stretch/>
                  </pic:blipFill>
                  <pic:spPr bwMode="auto">
                    <a:xfrm>
                      <a:off x="0" y="0"/>
                      <a:ext cx="4531690" cy="338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B91">
        <w:rPr>
          <w:noProof/>
          <w:lang w:eastAsia="en-GB"/>
        </w:rPr>
        <w:drawing>
          <wp:inline distT="0" distB="0" distL="0" distR="0" wp14:anchorId="76DAFABC" wp14:editId="49D1EAF1">
            <wp:extent cx="6210613" cy="6290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345" r="9814"/>
                    <a:stretch/>
                  </pic:blipFill>
                  <pic:spPr bwMode="auto">
                    <a:xfrm>
                      <a:off x="0" y="0"/>
                      <a:ext cx="6210613" cy="629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A9" w:rsidRDefault="00AB1DA9" w:rsidP="0065512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9242DAF" wp14:editId="38348488">
            <wp:extent cx="5703470" cy="4367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036" r="9337"/>
                    <a:stretch/>
                  </pic:blipFill>
                  <pic:spPr bwMode="auto">
                    <a:xfrm>
                      <a:off x="0" y="0"/>
                      <a:ext cx="5708924" cy="437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AD" w:rsidRDefault="004A78AD" w:rsidP="00655121">
      <w:pPr>
        <w:jc w:val="center"/>
      </w:pPr>
    </w:p>
    <w:p w:rsidR="004A78AD" w:rsidRDefault="004A78AD" w:rsidP="00655121">
      <w:pPr>
        <w:jc w:val="center"/>
      </w:pPr>
    </w:p>
    <w:p w:rsidR="00AB1DA9" w:rsidRDefault="00AB1DA9" w:rsidP="00655121">
      <w:pPr>
        <w:jc w:val="center"/>
      </w:pPr>
      <w:r>
        <w:rPr>
          <w:noProof/>
          <w:lang w:eastAsia="en-GB"/>
        </w:rPr>
        <w:drawing>
          <wp:inline distT="0" distB="0" distL="0" distR="0" wp14:anchorId="671364A8" wp14:editId="7D4DF0DD">
            <wp:extent cx="4080294" cy="3579962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609" r="14156"/>
                    <a:stretch/>
                  </pic:blipFill>
                  <pic:spPr bwMode="auto">
                    <a:xfrm>
                      <a:off x="0" y="0"/>
                      <a:ext cx="4082838" cy="358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AD" w:rsidRDefault="004A78AD" w:rsidP="00655121">
      <w:pPr>
        <w:jc w:val="center"/>
      </w:pPr>
    </w:p>
    <w:p w:rsidR="004A78AD" w:rsidRDefault="004A78AD" w:rsidP="00655121">
      <w:pPr>
        <w:jc w:val="center"/>
      </w:pPr>
    </w:p>
    <w:p w:rsidR="00C57B91" w:rsidRDefault="00C57B91" w:rsidP="00A157B2"/>
    <w:sectPr w:rsidR="00C57B91" w:rsidSect="004A7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94A28"/>
    <w:multiLevelType w:val="multilevel"/>
    <w:tmpl w:val="417A2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2BA"/>
    <w:rsid w:val="001165BC"/>
    <w:rsid w:val="003B02BA"/>
    <w:rsid w:val="004411D8"/>
    <w:rsid w:val="00461424"/>
    <w:rsid w:val="004A78AD"/>
    <w:rsid w:val="004F376C"/>
    <w:rsid w:val="00655121"/>
    <w:rsid w:val="007C3449"/>
    <w:rsid w:val="007C5F8A"/>
    <w:rsid w:val="007F2868"/>
    <w:rsid w:val="0082335F"/>
    <w:rsid w:val="00A157B2"/>
    <w:rsid w:val="00AB1DA9"/>
    <w:rsid w:val="00C57B91"/>
    <w:rsid w:val="00FE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96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3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69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9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71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34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70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1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39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918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11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url?sa=i&amp;rct=j&amp;q=&amp;esrc=s&amp;frm=1&amp;source=images&amp;cd=&amp;cad=rja&amp;uact=8&amp;ved=0CAcQjRw&amp;url=http://moodle.longroad.ac.uk/moodle/mod/book/tool/print/index.php?id=42027&amp;chapterid=5386&amp;ei=lRPBVJzfOaKr7AbOtIHICg&amp;bvm=bv.83829542,d.ZGU&amp;psig=AFQjCNHimRRx7Ao9Ohu_Dzam9Pbi_2c-Jw&amp;ust=1422025927134600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C63C9BF5</Template>
  <TotalTime>0</TotalTime>
  <Pages>8</Pages>
  <Words>37</Words>
  <Characters>212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ARTT</dc:creator>
  <cp:lastModifiedBy>H Hanna</cp:lastModifiedBy>
  <cp:revision>2</cp:revision>
  <cp:lastPrinted>2015-01-23T10:24:00Z</cp:lastPrinted>
  <dcterms:created xsi:type="dcterms:W3CDTF">2015-05-27T11:01:00Z</dcterms:created>
  <dcterms:modified xsi:type="dcterms:W3CDTF">2015-05-27T11:01:00Z</dcterms:modified>
</cp:coreProperties>
</file>